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EF5CD" w14:textId="77777777" w:rsidR="00396D5E" w:rsidRDefault="00396D5E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4A5259E3" w14:textId="77777777" w:rsidR="00762523" w:rsidRDefault="00762523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7E41DF90" w14:textId="77777777" w:rsidR="00762523" w:rsidRDefault="00762523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3DDB0B13" w14:textId="77777777" w:rsidR="00762523" w:rsidRDefault="00762523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4B706265" w14:textId="77777777" w:rsidR="00413D62" w:rsidRDefault="00413D62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7027B019" w14:textId="77777777" w:rsidR="00413D62" w:rsidRDefault="00413D62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4315A42B" w14:textId="317BA9A3" w:rsidR="00762523" w:rsidRDefault="00413D62" w:rsidP="6291BB28">
      <w:pPr>
        <w:spacing w:after="0"/>
        <w:rPr>
          <w:rFonts w:asciiTheme="minorHAnsi" w:hAnsiTheme="minorHAnsi" w:cstheme="minorBidi"/>
          <w:sz w:val="24"/>
          <w:szCs w:val="24"/>
        </w:rPr>
      </w:pPr>
      <w:r>
        <w:rPr>
          <w:rFonts w:asciiTheme="minorHAnsi" w:hAnsiTheme="minorHAnsi" w:cstheme="minorBidi"/>
          <w:sz w:val="24"/>
          <w:szCs w:val="24"/>
        </w:rPr>
        <w:t>September 2025</w:t>
      </w:r>
    </w:p>
    <w:p w14:paraId="164D4FF7" w14:textId="77777777" w:rsidR="00413D62" w:rsidRDefault="00413D62" w:rsidP="00413D62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</w:p>
    <w:p w14:paraId="0A9786C4" w14:textId="3D9B9FC6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 xml:space="preserve">Dear Parents/Carers                                                             </w:t>
      </w:r>
    </w:p>
    <w:p w14:paraId="7219C493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61971E28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The School Nurse will be delivering puberty lessons for pupils, as part of the PSHE curriculum, this half term. The workshops are for year 5 and 6 pupils and boys and girls will be taught separately.</w:t>
      </w:r>
    </w:p>
    <w:p w14:paraId="7D6CCDF4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225F948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 xml:space="preserve">The areas that will be covered in the </w:t>
      </w:r>
      <w:r w:rsidRPr="00413D62">
        <w:rPr>
          <w:rFonts w:asciiTheme="minorHAnsi" w:hAnsiTheme="minorHAnsi" w:cstheme="minorHAnsi"/>
          <w:b/>
          <w:color w:val="FF0000"/>
          <w:sz w:val="24"/>
          <w:szCs w:val="24"/>
          <w:u w:val="single"/>
        </w:rPr>
        <w:t>girls’ workshop</w:t>
      </w:r>
      <w:r w:rsidRPr="00413D62">
        <w:rPr>
          <w:rFonts w:asciiTheme="minorHAnsi" w:hAnsiTheme="minorHAnsi" w:cstheme="minorHAnsi"/>
          <w:sz w:val="24"/>
          <w:szCs w:val="24"/>
        </w:rPr>
        <w:t xml:space="preserve"> are:</w:t>
      </w:r>
    </w:p>
    <w:p w14:paraId="15D931E0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*Naming the important female body parts during puberty.</w:t>
      </w:r>
    </w:p>
    <w:p w14:paraId="485B155F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*Understand what menstruation is and why women menstruate.</w:t>
      </w:r>
    </w:p>
    <w:p w14:paraId="694FC3C9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 xml:space="preserve">*Learn how to manage menstruation. </w:t>
      </w:r>
    </w:p>
    <w:p w14:paraId="3416F3E6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*To understand the emotional and physical changes that girls go through during puberty.</w:t>
      </w:r>
    </w:p>
    <w:p w14:paraId="6F979E63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*To understand the importance of personal hygiene.</w:t>
      </w:r>
    </w:p>
    <w:p w14:paraId="26A42205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 xml:space="preserve">* To understand the importance of feeling confident within your own body and promoting positive self-esteem. </w:t>
      </w:r>
    </w:p>
    <w:p w14:paraId="01B9DC95" w14:textId="77777777" w:rsidR="00413D62" w:rsidRPr="00413D62" w:rsidRDefault="00413D62" w:rsidP="00413D62">
      <w:pPr>
        <w:tabs>
          <w:tab w:val="center" w:pos="4153"/>
          <w:tab w:val="right" w:pos="8306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24FED89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We would like to reassure you that the lessons will be delivered in a sensitive manner and teachers are sensitive to religious, cultural and family values.  Puberty education must be taught by law and is a valuable part of our children’s education. We can assure you that the content in the lessons will be taught in an age appropriate way. The children will</w:t>
      </w:r>
      <w:r w:rsidRPr="00413D62">
        <w:rPr>
          <w:rFonts w:asciiTheme="minorHAnsi" w:hAnsiTheme="minorHAnsi" w:cstheme="minorHAnsi"/>
          <w:color w:val="FF0000"/>
          <w:sz w:val="24"/>
          <w:szCs w:val="24"/>
        </w:rPr>
        <w:t xml:space="preserve"> NOT</w:t>
      </w:r>
      <w:r w:rsidRPr="00413D62">
        <w:rPr>
          <w:rFonts w:asciiTheme="minorHAnsi" w:hAnsiTheme="minorHAnsi" w:cstheme="minorHAnsi"/>
          <w:sz w:val="24"/>
          <w:szCs w:val="24"/>
        </w:rPr>
        <w:t xml:space="preserve"> be receiving sex education, as this is not taught at Ward End primary school. </w:t>
      </w:r>
    </w:p>
    <w:p w14:paraId="5F587D75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60D1D66E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If you would like to see a copy of the PowerPoint slides before the lesson, please speak to your child’s class teacher.</w:t>
      </w:r>
    </w:p>
    <w:p w14:paraId="6D1C2D7F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6D0A64C9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Yours sincerely,</w:t>
      </w:r>
    </w:p>
    <w:p w14:paraId="42C95267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406B1C19" w14:textId="59DFC726" w:rsidR="00413D62" w:rsidRPr="00413D62" w:rsidRDefault="00413D62" w:rsidP="00413D62">
      <w:pPr>
        <w:spacing w:after="0" w:line="240" w:lineRule="auto"/>
        <w:rPr>
          <w:rFonts w:ascii="Kunstler Script" w:hAnsi="Kunstler Script" w:cstheme="minorHAnsi"/>
          <w:sz w:val="24"/>
          <w:szCs w:val="24"/>
        </w:rPr>
      </w:pPr>
      <w:r w:rsidRPr="00413D62">
        <w:rPr>
          <w:rFonts w:ascii="Kunstler Script" w:hAnsi="Kunstler Script" w:cstheme="minorHAnsi"/>
          <w:noProof/>
          <w:sz w:val="24"/>
          <w:szCs w:val="24"/>
          <w:lang w:eastAsia="en-GB"/>
        </w:rPr>
        <w:t>R. L Chahal</w:t>
      </w:r>
    </w:p>
    <w:p w14:paraId="6821CD63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3D134CA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Mrs R Chahal</w:t>
      </w:r>
    </w:p>
    <w:p w14:paraId="3BE323D1" w14:textId="77777777" w:rsidR="00413D62" w:rsidRPr="00413D62" w:rsidRDefault="00413D62" w:rsidP="00413D6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13D62">
        <w:rPr>
          <w:rFonts w:asciiTheme="minorHAnsi" w:hAnsiTheme="minorHAnsi" w:cstheme="minorHAnsi"/>
          <w:sz w:val="24"/>
          <w:szCs w:val="24"/>
        </w:rPr>
        <w:t>Head teacher</w:t>
      </w:r>
    </w:p>
    <w:p w14:paraId="08DA0F60" w14:textId="24AF3570" w:rsidR="000F7FBE" w:rsidRPr="000F7FBE" w:rsidRDefault="000F7FBE" w:rsidP="00762523">
      <w:pPr>
        <w:rPr>
          <w:sz w:val="24"/>
          <w:szCs w:val="24"/>
          <w:lang w:eastAsia="en-GB"/>
        </w:rPr>
      </w:pPr>
    </w:p>
    <w:sectPr w:rsidR="000F7FBE" w:rsidRPr="000F7FBE" w:rsidSect="000817A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D3656" w14:textId="77777777" w:rsidR="00D60631" w:rsidRDefault="00D60631" w:rsidP="007E432F">
      <w:pPr>
        <w:spacing w:after="0" w:line="240" w:lineRule="auto"/>
      </w:pPr>
      <w:r>
        <w:separator/>
      </w:r>
    </w:p>
  </w:endnote>
  <w:endnote w:type="continuationSeparator" w:id="0">
    <w:p w14:paraId="160B7416" w14:textId="77777777" w:rsidR="00D60631" w:rsidRDefault="00D60631" w:rsidP="007E4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3EE90" w14:textId="77777777" w:rsidR="0086010F" w:rsidRDefault="008601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08A49" w14:textId="4503DB2B" w:rsidR="00B0632B" w:rsidRDefault="00583B05" w:rsidP="00B0632B">
    <w:pPr>
      <w:pStyle w:val="NormalWeb"/>
    </w:pPr>
    <w:r>
      <w:rPr>
        <w:noProof/>
      </w:rPr>
      <mc:AlternateContent>
        <mc:Choice Requires="wps">
          <w:drawing>
            <wp:anchor distT="45720" distB="45720" distL="114300" distR="114300" simplePos="0" relativeHeight="251669504" behindDoc="1" locked="0" layoutInCell="1" allowOverlap="1" wp14:anchorId="4D280D18" wp14:editId="66345817">
              <wp:simplePos x="0" y="0"/>
              <wp:positionH relativeFrom="margin">
                <wp:align>left</wp:align>
              </wp:positionH>
              <wp:positionV relativeFrom="page">
                <wp:posOffset>9105900</wp:posOffset>
              </wp:positionV>
              <wp:extent cx="6810375" cy="277495"/>
              <wp:effectExtent l="0" t="0" r="28575" b="1587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10375" cy="2774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F97A2C2" w14:textId="0CB44052" w:rsidR="007E432F" w:rsidRPr="00277984" w:rsidRDefault="007E432F" w:rsidP="007E432F">
                          <w:pPr>
                            <w:tabs>
                              <w:tab w:val="left" w:pos="3402"/>
                              <w:tab w:val="center" w:pos="3544"/>
                            </w:tabs>
                            <w:jc w:val="center"/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 xml:space="preserve">Head Teacher: Mrs </w:t>
                          </w:r>
                          <w:r w:rsid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 xml:space="preserve">R Chahal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ab/>
                          </w: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ab/>
                            <w:t>Deputy Head Teacher</w:t>
                          </w:r>
                          <w:r w:rsidR="00583B05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>s</w:t>
                          </w: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 xml:space="preserve">: Mrs </w:t>
                          </w:r>
                          <w:r w:rsidR="00583B05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>L Martin &amp; Miss M Chima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D280D1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0;margin-top:717pt;width:536.25pt;height:21.85pt;z-index:-25164697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" strokecolor="white">
              <v:textbox style="mso-fit-shape-to-text:t">
                <w:txbxContent>
                  <w:p w14:paraId="1F97A2C2" w14:textId="0CB44052" w:rsidR="007E432F" w:rsidRPr="00277984" w:rsidRDefault="007E432F" w:rsidP="007E432F">
                    <w:pPr>
                      <w:tabs>
                        <w:tab w:val="left" w:pos="3402"/>
                        <w:tab w:val="center" w:pos="3544"/>
                      </w:tabs>
                      <w:jc w:val="center"/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 xml:space="preserve">Head Teacher: Mrs </w:t>
                    </w:r>
                    <w:r w:rsid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 xml:space="preserve">R Chahal </w:t>
                    </w: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ab/>
                    </w: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ab/>
                      <w:t>Deputy Head Teacher</w:t>
                    </w:r>
                    <w:r w:rsidR="00583B05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s</w:t>
                    </w: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 xml:space="preserve">: Mrs </w:t>
                    </w:r>
                    <w:r w:rsidR="00583B05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L Martin &amp; Miss M Chima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5F458C">
      <w:rPr>
        <w:noProof/>
      </w:rPr>
      <w:drawing>
        <wp:anchor distT="0" distB="0" distL="114300" distR="114300" simplePos="0" relativeHeight="251679744" behindDoc="0" locked="0" layoutInCell="1" allowOverlap="1" wp14:anchorId="295F382E" wp14:editId="05181828">
          <wp:simplePos x="0" y="0"/>
          <wp:positionH relativeFrom="margin">
            <wp:posOffset>3267075</wp:posOffset>
          </wp:positionH>
          <wp:positionV relativeFrom="paragraph">
            <wp:posOffset>-116840</wp:posOffset>
          </wp:positionV>
          <wp:extent cx="539115" cy="613304"/>
          <wp:effectExtent l="0" t="0" r="0" b="0"/>
          <wp:wrapNone/>
          <wp:docPr id="519343473" name="Picture 1" descr="A blue and white sign with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343473" name="Picture 1" descr="A blue and white sign with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897" cy="6153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458C">
      <w:rPr>
        <w:noProof/>
      </w:rPr>
      <w:drawing>
        <wp:anchor distT="0" distB="0" distL="114300" distR="114300" simplePos="0" relativeHeight="251672576" behindDoc="0" locked="0" layoutInCell="1" allowOverlap="1" wp14:anchorId="16E3E069" wp14:editId="161D8A35">
          <wp:simplePos x="0" y="0"/>
          <wp:positionH relativeFrom="column">
            <wp:posOffset>2136140</wp:posOffset>
          </wp:positionH>
          <wp:positionV relativeFrom="paragraph">
            <wp:posOffset>-91440</wp:posOffset>
          </wp:positionV>
          <wp:extent cx="1097280" cy="513080"/>
          <wp:effectExtent l="0" t="0" r="7620" b="1270"/>
          <wp:wrapNone/>
          <wp:docPr id="6" name="Picture 6" descr="C:\Users\James Steele\AppData\Local\Microsoft\Windows\INetCache\Content.MSO\B7DF606C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ames Steele\AppData\Local\Microsoft\Windows\INetCache\Content.MSO\B7DF606C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280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458C">
      <w:rPr>
        <w:noProof/>
      </w:rPr>
      <w:drawing>
        <wp:anchor distT="0" distB="0" distL="114300" distR="114300" simplePos="0" relativeHeight="251667456" behindDoc="1" locked="0" layoutInCell="1" allowOverlap="1" wp14:anchorId="6C23647D" wp14:editId="727A710C">
          <wp:simplePos x="0" y="0"/>
          <wp:positionH relativeFrom="column">
            <wp:posOffset>433705</wp:posOffset>
          </wp:positionH>
          <wp:positionV relativeFrom="paragraph">
            <wp:posOffset>-95250</wp:posOffset>
          </wp:positionV>
          <wp:extent cx="1652905" cy="514985"/>
          <wp:effectExtent l="0" t="0" r="4445" b="0"/>
          <wp:wrapNone/>
          <wp:docPr id="3" name="Picture 3" descr="University-of-Birmingha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iversity-of-Birmingham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2905" cy="514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956BA">
      <w:rPr>
        <w:noProof/>
      </w:rPr>
      <w:drawing>
        <wp:anchor distT="0" distB="0" distL="114300" distR="114300" simplePos="0" relativeHeight="251678720" behindDoc="0" locked="0" layoutInCell="1" allowOverlap="1" wp14:anchorId="58C2AE6E" wp14:editId="529E8AA2">
          <wp:simplePos x="0" y="0"/>
          <wp:positionH relativeFrom="margin">
            <wp:posOffset>5602407</wp:posOffset>
          </wp:positionH>
          <wp:positionV relativeFrom="paragraph">
            <wp:posOffset>-135531</wp:posOffset>
          </wp:positionV>
          <wp:extent cx="572866" cy="575329"/>
          <wp:effectExtent l="0" t="0" r="0" b="0"/>
          <wp:wrapNone/>
          <wp:docPr id="1171185836" name="Picture 1" descr="A silver medal with text and numb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185836" name="Picture 1" descr="A silver medal with text and numbers&#10;&#10;Description automatically generated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551" cy="5780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46B61">
      <w:rPr>
        <w:noProof/>
      </w:rPr>
      <w:drawing>
        <wp:anchor distT="0" distB="0" distL="114300" distR="114300" simplePos="0" relativeHeight="251677696" behindDoc="0" locked="0" layoutInCell="1" allowOverlap="1" wp14:anchorId="63268AAD" wp14:editId="1C8BE55C">
          <wp:simplePos x="0" y="0"/>
          <wp:positionH relativeFrom="margin">
            <wp:posOffset>-175010</wp:posOffset>
          </wp:positionH>
          <wp:positionV relativeFrom="paragraph">
            <wp:posOffset>-147528</wp:posOffset>
          </wp:positionV>
          <wp:extent cx="560133" cy="569626"/>
          <wp:effectExtent l="0" t="0" r="0" b="1905"/>
          <wp:wrapNone/>
          <wp:docPr id="246976943" name="Picture 1" descr="A blue square with white text and yellow peop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976943" name="Picture 1" descr="A blue square with white text and yellow people&#10;&#10;Description automatically generated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133" cy="5696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0DEB">
      <w:rPr>
        <w:noProof/>
      </w:rPr>
      <w:drawing>
        <wp:anchor distT="0" distB="0" distL="114300" distR="114300" simplePos="0" relativeHeight="251674624" behindDoc="0" locked="0" layoutInCell="1" allowOverlap="1" wp14:anchorId="4E1C40F3" wp14:editId="7FB7A4CA">
          <wp:simplePos x="0" y="0"/>
          <wp:positionH relativeFrom="column">
            <wp:posOffset>6134100</wp:posOffset>
          </wp:positionH>
          <wp:positionV relativeFrom="paragraph">
            <wp:posOffset>-125730</wp:posOffset>
          </wp:positionV>
          <wp:extent cx="749598" cy="526113"/>
          <wp:effectExtent l="0" t="0" r="0" b="7620"/>
          <wp:wrapNone/>
          <wp:docPr id="8" name="Picture 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Logo, company name&#10;&#10;Description automatically generated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598" cy="5261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0DEB" w:rsidRPr="00A1130E">
      <w:rPr>
        <w:noProof/>
      </w:rPr>
      <w:drawing>
        <wp:anchor distT="0" distB="0" distL="114300" distR="114300" simplePos="0" relativeHeight="251666432" behindDoc="1" locked="0" layoutInCell="1" allowOverlap="1" wp14:anchorId="4C873922" wp14:editId="541B1F17">
          <wp:simplePos x="0" y="0"/>
          <wp:positionH relativeFrom="margin">
            <wp:posOffset>4947920</wp:posOffset>
          </wp:positionH>
          <wp:positionV relativeFrom="paragraph">
            <wp:posOffset>-116205</wp:posOffset>
          </wp:positionV>
          <wp:extent cx="508000" cy="514350"/>
          <wp:effectExtent l="0" t="0" r="6350" b="0"/>
          <wp:wrapNone/>
          <wp:docPr id="2" name="Picture 2" descr="C:\Users\sysadmin\Pictures\SENDIA 18-2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ysadmin\Pictures\SENDIA 18-21 (1).jpg"/>
                  <pic:cNvPicPr>
                    <a:picLocks noChangeAspect="1" noChangeArrowheads="1"/>
                  </pic:cNvPicPr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800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40DEB">
      <w:rPr>
        <w:noProof/>
      </w:rPr>
      <w:drawing>
        <wp:anchor distT="0" distB="0" distL="114300" distR="114300" simplePos="0" relativeHeight="251664384" behindDoc="0" locked="0" layoutInCell="1" allowOverlap="1" wp14:anchorId="741752B3" wp14:editId="5890A3D6">
          <wp:simplePos x="0" y="0"/>
          <wp:positionH relativeFrom="margin">
            <wp:posOffset>3774440</wp:posOffset>
          </wp:positionH>
          <wp:positionV relativeFrom="paragraph">
            <wp:posOffset>-147320</wp:posOffset>
          </wp:positionV>
          <wp:extent cx="1184910" cy="667385"/>
          <wp:effectExtent l="0" t="0" r="0" b="0"/>
          <wp:wrapNone/>
          <wp:docPr id="12" name="Picture 12" descr="Image result for ict mark accredi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Image result for ict mark accredited"/>
                  <pic:cNvPicPr>
                    <a:picLocks noChangeAspect="1" noChangeArrowheads="1"/>
                  </pic:cNvPicPr>
                </pic:nvPicPr>
                <pic:blipFill>
                  <a:blip r:embed="rId8" r:link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67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71FE">
      <w:tab/>
    </w:r>
  </w:p>
  <w:p w14:paraId="478E2F53" w14:textId="1D5A610C" w:rsidR="007E432F" w:rsidRDefault="005F458C" w:rsidP="001071FE">
    <w:pPr>
      <w:pStyle w:val="Footer"/>
      <w:tabs>
        <w:tab w:val="clear" w:pos="4513"/>
        <w:tab w:val="clear" w:pos="9026"/>
        <w:tab w:val="right" w:pos="10466"/>
      </w:tabs>
    </w:pPr>
    <w:r>
      <w:rPr>
        <w:noProof/>
      </w:rPr>
      <w:drawing>
        <wp:anchor distT="0" distB="0" distL="114300" distR="114300" simplePos="0" relativeHeight="251680768" behindDoc="0" locked="0" layoutInCell="1" allowOverlap="1" wp14:anchorId="5DF8139E" wp14:editId="7D9482F7">
          <wp:simplePos x="0" y="0"/>
          <wp:positionH relativeFrom="margin">
            <wp:posOffset>571500</wp:posOffset>
          </wp:positionH>
          <wp:positionV relativeFrom="paragraph">
            <wp:posOffset>168275</wp:posOffset>
          </wp:positionV>
          <wp:extent cx="1085850" cy="352648"/>
          <wp:effectExtent l="0" t="0" r="0" b="9525"/>
          <wp:wrapNone/>
          <wp:docPr id="769044198" name="Picture 2" descr="A brown sign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9044198" name="Picture 2" descr="A brown sign with black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3526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632B">
      <w:rPr>
        <w:noProof/>
        <w:lang w:eastAsia="en-GB"/>
      </w:rPr>
      <w:drawing>
        <wp:anchor distT="0" distB="0" distL="114300" distR="114300" simplePos="0" relativeHeight="251658239" behindDoc="0" locked="0" layoutInCell="1" allowOverlap="1" wp14:anchorId="00CF5603" wp14:editId="77A744A8">
          <wp:simplePos x="0" y="0"/>
          <wp:positionH relativeFrom="margin">
            <wp:align>right</wp:align>
          </wp:positionH>
          <wp:positionV relativeFrom="paragraph">
            <wp:posOffset>45720</wp:posOffset>
          </wp:positionV>
          <wp:extent cx="1663870" cy="644975"/>
          <wp:effectExtent l="0" t="0" r="0" b="3175"/>
          <wp:wrapNone/>
          <wp:docPr id="10" name="Picture 10" descr="A yellow circle with a letter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yellow circle with a letter in it&#10;&#10;Description automatically generated"/>
                  <pic:cNvPicPr/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3870" cy="644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5C65A" w14:textId="77777777" w:rsidR="0086010F" w:rsidRDefault="008601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B35FA" w14:textId="77777777" w:rsidR="00D60631" w:rsidRDefault="00D60631" w:rsidP="007E432F">
      <w:pPr>
        <w:spacing w:after="0" w:line="240" w:lineRule="auto"/>
      </w:pPr>
      <w:r>
        <w:separator/>
      </w:r>
    </w:p>
  </w:footnote>
  <w:footnote w:type="continuationSeparator" w:id="0">
    <w:p w14:paraId="19E9E9DD" w14:textId="77777777" w:rsidR="00D60631" w:rsidRDefault="00D60631" w:rsidP="007E4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542B5" w14:textId="77777777" w:rsidR="0086010F" w:rsidRDefault="008601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FC22F" w14:textId="15DF3D8B" w:rsidR="007E432F" w:rsidRPr="00087D3D" w:rsidRDefault="007E420E" w:rsidP="007E432F">
    <w:pPr>
      <w:pStyle w:val="Heading2"/>
      <w:jc w:val="left"/>
      <w:rPr>
        <w:sz w:val="18"/>
      </w:rPr>
    </w:pPr>
    <w:r>
      <w:rPr>
        <w:noProof/>
        <w:sz w:val="18"/>
      </w:rPr>
      <w:drawing>
        <wp:anchor distT="0" distB="0" distL="114300" distR="114300" simplePos="0" relativeHeight="251676672" behindDoc="0" locked="0" layoutInCell="1" allowOverlap="1" wp14:anchorId="3048B398" wp14:editId="5F791F8B">
          <wp:simplePos x="0" y="0"/>
          <wp:positionH relativeFrom="margin">
            <wp:align>center</wp:align>
          </wp:positionH>
          <wp:positionV relativeFrom="paragraph">
            <wp:posOffset>-190252</wp:posOffset>
          </wp:positionV>
          <wp:extent cx="1065815" cy="1037230"/>
          <wp:effectExtent l="0" t="0" r="1270" b="0"/>
          <wp:wrapNone/>
          <wp:docPr id="1486969564" name="Picture 1" descr="A yellow sign with a person and two childre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6969564" name="Picture 1" descr="A yellow sign with a person and two childre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815" cy="1037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496AC1" w14:textId="46260424" w:rsidR="007E432F" w:rsidRPr="007E432F" w:rsidRDefault="002F75DD" w:rsidP="007E432F">
    <w:pPr>
      <w:pStyle w:val="Header"/>
    </w:pPr>
    <w:r w:rsidRPr="00087D3D">
      <w:rPr>
        <w:rFonts w:cs="Calibri Light"/>
        <w:noProof/>
        <w:sz w:val="32"/>
        <w:lang w:eastAsia="en-GB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4C8F9DB1" wp14:editId="4841A27D">
              <wp:simplePos x="0" y="0"/>
              <wp:positionH relativeFrom="page">
                <wp:align>left</wp:align>
              </wp:positionH>
              <wp:positionV relativeFrom="page">
                <wp:posOffset>1298575</wp:posOffset>
              </wp:positionV>
              <wp:extent cx="7559040" cy="746760"/>
              <wp:effectExtent l="0" t="0" r="381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9040" cy="7467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001AF3B" w14:textId="7E9E8F3C" w:rsidR="007E432F" w:rsidRPr="00277984" w:rsidRDefault="007E432F" w:rsidP="007E432F">
                          <w:pPr>
                            <w:pStyle w:val="Heading2"/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t>Ward End Primary School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br/>
                            <w:t>Ingleton Road, Birmingham, B8 2RA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br/>
                            <w:t xml:space="preserve">Email: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  <w:u w:val="single"/>
                            </w:rPr>
                            <w:t>enquiry@wardend</w:t>
                          </w:r>
                          <w:r w:rsidR="00EC24B7"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  <w:u w:val="single"/>
                            </w:rPr>
                            <w:t>.org.uk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t xml:space="preserve">Telephone: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  <w:u w:val="single"/>
                            </w:rPr>
                            <w:t>0121-464-5424</w:t>
                          </w:r>
                        </w:p>
                        <w:p w14:paraId="2BAC2002" w14:textId="77777777" w:rsidR="007E432F" w:rsidRPr="00277984" w:rsidRDefault="007E432F" w:rsidP="007E432F">
                          <w:pPr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8F9DB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102.25pt;width:595.2pt;height:58.8pt;z-index:-25165619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" stroked="f">
              <v:textbox>
                <w:txbxContent>
                  <w:p w14:paraId="1001AF3B" w14:textId="7E9E8F3C" w:rsidR="007E432F" w:rsidRPr="00277984" w:rsidRDefault="007E432F" w:rsidP="007E432F">
                    <w:pPr>
                      <w:pStyle w:val="Heading2"/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</w:pP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t>Ward End Primary School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br/>
                      <w:t>Ingleton Road, Birmingham, B8 2RA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br/>
                      <w:t xml:space="preserve">Email: 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  <w:u w:val="single"/>
                      </w:rPr>
                      <w:t>enquiry@wardend</w:t>
                    </w:r>
                    <w:r w:rsidR="00EC24B7"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  <w:u w:val="single"/>
                      </w:rPr>
                      <w:t>.org.uk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</w:rPr>
                      <w:t xml:space="preserve"> 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t xml:space="preserve">Telephone: 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  <w:u w:val="single"/>
                      </w:rPr>
                      <w:t>0121-464-5424</w:t>
                    </w:r>
                  </w:p>
                  <w:p w14:paraId="2BAC2002" w14:textId="77777777" w:rsidR="007E432F" w:rsidRPr="00277984" w:rsidRDefault="007E432F" w:rsidP="007E432F">
                    <w:pPr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AD4EA" w14:textId="77777777" w:rsidR="0086010F" w:rsidRDefault="008601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C4CD7"/>
    <w:multiLevelType w:val="hybridMultilevel"/>
    <w:tmpl w:val="1730DA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40450F"/>
    <w:multiLevelType w:val="multilevel"/>
    <w:tmpl w:val="3258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5C31363"/>
    <w:multiLevelType w:val="hybridMultilevel"/>
    <w:tmpl w:val="D8106B6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6763F3"/>
    <w:multiLevelType w:val="hybridMultilevel"/>
    <w:tmpl w:val="9148066A"/>
    <w:lvl w:ilvl="0" w:tplc="543E6454">
      <w:start w:val="1"/>
      <w:numFmt w:val="bullet"/>
      <w:lvlText w:val="o"/>
      <w:lvlJc w:val="left"/>
      <w:pPr>
        <w:tabs>
          <w:tab w:val="num" w:pos="795"/>
        </w:tabs>
        <w:ind w:left="795" w:hanging="360"/>
      </w:pPr>
      <w:rPr>
        <w:rFonts w:ascii="Courier New" w:hAnsi="Courier New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CD3BF7"/>
    <w:multiLevelType w:val="hybridMultilevel"/>
    <w:tmpl w:val="4AAE8D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D83746"/>
    <w:multiLevelType w:val="hybridMultilevel"/>
    <w:tmpl w:val="40020B3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617494"/>
    <w:multiLevelType w:val="hybridMultilevel"/>
    <w:tmpl w:val="356E0924"/>
    <w:lvl w:ilvl="0" w:tplc="0B40F142">
      <w:start w:val="1"/>
      <w:numFmt w:val="decimal"/>
      <w:lvlText w:val="%1."/>
      <w:lvlJc w:val="left"/>
      <w:pPr>
        <w:ind w:left="720" w:hanging="360"/>
      </w:pPr>
    </w:lvl>
    <w:lvl w:ilvl="1" w:tplc="19CC1166">
      <w:start w:val="1"/>
      <w:numFmt w:val="lowerLetter"/>
      <w:lvlText w:val="%2."/>
      <w:lvlJc w:val="left"/>
      <w:pPr>
        <w:ind w:left="1440" w:hanging="360"/>
      </w:pPr>
    </w:lvl>
    <w:lvl w:ilvl="2" w:tplc="E96A3748">
      <w:start w:val="1"/>
      <w:numFmt w:val="lowerRoman"/>
      <w:lvlText w:val="%3."/>
      <w:lvlJc w:val="right"/>
      <w:pPr>
        <w:ind w:left="2160" w:hanging="180"/>
      </w:pPr>
    </w:lvl>
    <w:lvl w:ilvl="3" w:tplc="45C88F34">
      <w:start w:val="1"/>
      <w:numFmt w:val="decimal"/>
      <w:lvlText w:val="%4."/>
      <w:lvlJc w:val="left"/>
      <w:pPr>
        <w:ind w:left="2880" w:hanging="360"/>
      </w:pPr>
    </w:lvl>
    <w:lvl w:ilvl="4" w:tplc="31DAD0CE">
      <w:start w:val="1"/>
      <w:numFmt w:val="lowerLetter"/>
      <w:lvlText w:val="%5."/>
      <w:lvlJc w:val="left"/>
      <w:pPr>
        <w:ind w:left="3600" w:hanging="360"/>
      </w:pPr>
    </w:lvl>
    <w:lvl w:ilvl="5" w:tplc="10C6B8FC">
      <w:start w:val="1"/>
      <w:numFmt w:val="lowerRoman"/>
      <w:lvlText w:val="%6."/>
      <w:lvlJc w:val="right"/>
      <w:pPr>
        <w:ind w:left="4320" w:hanging="180"/>
      </w:pPr>
    </w:lvl>
    <w:lvl w:ilvl="6" w:tplc="34D8A82C">
      <w:start w:val="1"/>
      <w:numFmt w:val="decimal"/>
      <w:lvlText w:val="%7."/>
      <w:lvlJc w:val="left"/>
      <w:pPr>
        <w:ind w:left="5040" w:hanging="360"/>
      </w:pPr>
    </w:lvl>
    <w:lvl w:ilvl="7" w:tplc="28E6533A">
      <w:start w:val="1"/>
      <w:numFmt w:val="lowerLetter"/>
      <w:lvlText w:val="%8."/>
      <w:lvlJc w:val="left"/>
      <w:pPr>
        <w:ind w:left="5760" w:hanging="360"/>
      </w:pPr>
    </w:lvl>
    <w:lvl w:ilvl="8" w:tplc="3FD402D4">
      <w:start w:val="1"/>
      <w:numFmt w:val="lowerRoman"/>
      <w:lvlText w:val="%9."/>
      <w:lvlJc w:val="right"/>
      <w:pPr>
        <w:ind w:left="6480" w:hanging="180"/>
      </w:pPr>
    </w:lvl>
  </w:abstractNum>
  <w:num w:numId="1" w16cid:durableId="490410194">
    <w:abstractNumId w:val="6"/>
  </w:num>
  <w:num w:numId="2" w16cid:durableId="1091656028">
    <w:abstractNumId w:val="4"/>
  </w:num>
  <w:num w:numId="3" w16cid:durableId="212237086">
    <w:abstractNumId w:val="0"/>
  </w:num>
  <w:num w:numId="4" w16cid:durableId="209836066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2237712">
    <w:abstractNumId w:val="5"/>
  </w:num>
  <w:num w:numId="6" w16cid:durableId="2085251455">
    <w:abstractNumId w:val="1"/>
  </w:num>
  <w:num w:numId="7" w16cid:durableId="19065226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CDE"/>
    <w:rsid w:val="00006A42"/>
    <w:rsid w:val="00006B33"/>
    <w:rsid w:val="000200DE"/>
    <w:rsid w:val="0002794D"/>
    <w:rsid w:val="00040873"/>
    <w:rsid w:val="00044131"/>
    <w:rsid w:val="000556EB"/>
    <w:rsid w:val="00060D1F"/>
    <w:rsid w:val="0008002F"/>
    <w:rsid w:val="0008142E"/>
    <w:rsid w:val="000817A0"/>
    <w:rsid w:val="000830CD"/>
    <w:rsid w:val="00084F43"/>
    <w:rsid w:val="00096DF6"/>
    <w:rsid w:val="000B2E7F"/>
    <w:rsid w:val="000B3B5B"/>
    <w:rsid w:val="000B7DD9"/>
    <w:rsid w:val="000C3C78"/>
    <w:rsid w:val="000F7FBE"/>
    <w:rsid w:val="001071FE"/>
    <w:rsid w:val="00162E3D"/>
    <w:rsid w:val="00164E18"/>
    <w:rsid w:val="00173379"/>
    <w:rsid w:val="00195689"/>
    <w:rsid w:val="00196159"/>
    <w:rsid w:val="001B7A23"/>
    <w:rsid w:val="001C16D4"/>
    <w:rsid w:val="001C30F4"/>
    <w:rsid w:val="002323B2"/>
    <w:rsid w:val="00233C78"/>
    <w:rsid w:val="00254BD1"/>
    <w:rsid w:val="00257335"/>
    <w:rsid w:val="00267F99"/>
    <w:rsid w:val="002708A1"/>
    <w:rsid w:val="002777AC"/>
    <w:rsid w:val="00277984"/>
    <w:rsid w:val="00280759"/>
    <w:rsid w:val="002927E4"/>
    <w:rsid w:val="002A3287"/>
    <w:rsid w:val="002A66CC"/>
    <w:rsid w:val="002A67D0"/>
    <w:rsid w:val="002B4FE3"/>
    <w:rsid w:val="002E03B5"/>
    <w:rsid w:val="002F34DD"/>
    <w:rsid w:val="002F49B9"/>
    <w:rsid w:val="002F75DD"/>
    <w:rsid w:val="0030755D"/>
    <w:rsid w:val="00317D18"/>
    <w:rsid w:val="0034289B"/>
    <w:rsid w:val="00350977"/>
    <w:rsid w:val="003643B3"/>
    <w:rsid w:val="003922C7"/>
    <w:rsid w:val="00396D5E"/>
    <w:rsid w:val="003A3CE6"/>
    <w:rsid w:val="003A7777"/>
    <w:rsid w:val="003B4FA9"/>
    <w:rsid w:val="003F7F8A"/>
    <w:rsid w:val="00413D62"/>
    <w:rsid w:val="00431399"/>
    <w:rsid w:val="0044101D"/>
    <w:rsid w:val="00456C25"/>
    <w:rsid w:val="0046185A"/>
    <w:rsid w:val="00464456"/>
    <w:rsid w:val="00486444"/>
    <w:rsid w:val="00494DB0"/>
    <w:rsid w:val="004A54C6"/>
    <w:rsid w:val="004A6E82"/>
    <w:rsid w:val="004C10D5"/>
    <w:rsid w:val="004C44C6"/>
    <w:rsid w:val="004D4545"/>
    <w:rsid w:val="004D7340"/>
    <w:rsid w:val="004E7992"/>
    <w:rsid w:val="00500E15"/>
    <w:rsid w:val="0050370B"/>
    <w:rsid w:val="00507132"/>
    <w:rsid w:val="00510352"/>
    <w:rsid w:val="005208D5"/>
    <w:rsid w:val="005243BB"/>
    <w:rsid w:val="00527E30"/>
    <w:rsid w:val="005513E7"/>
    <w:rsid w:val="0055794D"/>
    <w:rsid w:val="005710A9"/>
    <w:rsid w:val="00572804"/>
    <w:rsid w:val="00583B05"/>
    <w:rsid w:val="00591A9B"/>
    <w:rsid w:val="00595CCE"/>
    <w:rsid w:val="005B7280"/>
    <w:rsid w:val="005D64E7"/>
    <w:rsid w:val="005E67CD"/>
    <w:rsid w:val="005F458C"/>
    <w:rsid w:val="00607840"/>
    <w:rsid w:val="00616926"/>
    <w:rsid w:val="00622E7D"/>
    <w:rsid w:val="00631274"/>
    <w:rsid w:val="00633691"/>
    <w:rsid w:val="00642B95"/>
    <w:rsid w:val="00647BA1"/>
    <w:rsid w:val="006504E7"/>
    <w:rsid w:val="00656390"/>
    <w:rsid w:val="00663530"/>
    <w:rsid w:val="00670740"/>
    <w:rsid w:val="00686C17"/>
    <w:rsid w:val="006958AC"/>
    <w:rsid w:val="006D17F0"/>
    <w:rsid w:val="006F1E35"/>
    <w:rsid w:val="006F29BB"/>
    <w:rsid w:val="00703907"/>
    <w:rsid w:val="007116F8"/>
    <w:rsid w:val="00721838"/>
    <w:rsid w:val="00732B1B"/>
    <w:rsid w:val="0074496E"/>
    <w:rsid w:val="00762523"/>
    <w:rsid w:val="007654BC"/>
    <w:rsid w:val="0079524D"/>
    <w:rsid w:val="007A42FB"/>
    <w:rsid w:val="007A430F"/>
    <w:rsid w:val="007C3062"/>
    <w:rsid w:val="007E420E"/>
    <w:rsid w:val="007E432F"/>
    <w:rsid w:val="007F37A7"/>
    <w:rsid w:val="00825DDA"/>
    <w:rsid w:val="0083355E"/>
    <w:rsid w:val="008345E0"/>
    <w:rsid w:val="0086010F"/>
    <w:rsid w:val="00872293"/>
    <w:rsid w:val="0087657D"/>
    <w:rsid w:val="00886144"/>
    <w:rsid w:val="0088681B"/>
    <w:rsid w:val="0088691B"/>
    <w:rsid w:val="00895C33"/>
    <w:rsid w:val="008C26E3"/>
    <w:rsid w:val="008D2FD8"/>
    <w:rsid w:val="008E05B7"/>
    <w:rsid w:val="00906382"/>
    <w:rsid w:val="00924974"/>
    <w:rsid w:val="009303A2"/>
    <w:rsid w:val="00934B96"/>
    <w:rsid w:val="009556E4"/>
    <w:rsid w:val="009638C1"/>
    <w:rsid w:val="0097150C"/>
    <w:rsid w:val="009720B6"/>
    <w:rsid w:val="00991C45"/>
    <w:rsid w:val="009A7B9C"/>
    <w:rsid w:val="009B74F9"/>
    <w:rsid w:val="009C27B8"/>
    <w:rsid w:val="009E2A34"/>
    <w:rsid w:val="009E2A92"/>
    <w:rsid w:val="00A17305"/>
    <w:rsid w:val="00A51F02"/>
    <w:rsid w:val="00AA2A86"/>
    <w:rsid w:val="00AA6D17"/>
    <w:rsid w:val="00AB070A"/>
    <w:rsid w:val="00AC5206"/>
    <w:rsid w:val="00AD39B0"/>
    <w:rsid w:val="00AE430D"/>
    <w:rsid w:val="00B0632B"/>
    <w:rsid w:val="00B153CE"/>
    <w:rsid w:val="00B171EB"/>
    <w:rsid w:val="00B25A0B"/>
    <w:rsid w:val="00B331FA"/>
    <w:rsid w:val="00B336A6"/>
    <w:rsid w:val="00B46B61"/>
    <w:rsid w:val="00B71925"/>
    <w:rsid w:val="00B74CB9"/>
    <w:rsid w:val="00B87738"/>
    <w:rsid w:val="00B93200"/>
    <w:rsid w:val="00B956BA"/>
    <w:rsid w:val="00BA0CDE"/>
    <w:rsid w:val="00BB66FA"/>
    <w:rsid w:val="00BB7E32"/>
    <w:rsid w:val="00BC6B72"/>
    <w:rsid w:val="00BE5766"/>
    <w:rsid w:val="00BF3881"/>
    <w:rsid w:val="00C101AF"/>
    <w:rsid w:val="00C43913"/>
    <w:rsid w:val="00C43BAC"/>
    <w:rsid w:val="00C46AB2"/>
    <w:rsid w:val="00C80CB8"/>
    <w:rsid w:val="00C859AE"/>
    <w:rsid w:val="00C96796"/>
    <w:rsid w:val="00CA3B80"/>
    <w:rsid w:val="00CA7917"/>
    <w:rsid w:val="00CD2DD6"/>
    <w:rsid w:val="00CD3E18"/>
    <w:rsid w:val="00CE2BDA"/>
    <w:rsid w:val="00D04898"/>
    <w:rsid w:val="00D11B74"/>
    <w:rsid w:val="00D14D42"/>
    <w:rsid w:val="00D177A5"/>
    <w:rsid w:val="00D23116"/>
    <w:rsid w:val="00D3343B"/>
    <w:rsid w:val="00D40DEB"/>
    <w:rsid w:val="00D53904"/>
    <w:rsid w:val="00D60631"/>
    <w:rsid w:val="00D64C99"/>
    <w:rsid w:val="00D7114D"/>
    <w:rsid w:val="00DC1304"/>
    <w:rsid w:val="00DD0326"/>
    <w:rsid w:val="00DE6D55"/>
    <w:rsid w:val="00DF0721"/>
    <w:rsid w:val="00DF1E1B"/>
    <w:rsid w:val="00E17410"/>
    <w:rsid w:val="00E25BEB"/>
    <w:rsid w:val="00E25FBA"/>
    <w:rsid w:val="00E417BE"/>
    <w:rsid w:val="00E4266E"/>
    <w:rsid w:val="00E46FB3"/>
    <w:rsid w:val="00E515E3"/>
    <w:rsid w:val="00E56A40"/>
    <w:rsid w:val="00E82283"/>
    <w:rsid w:val="00E90C09"/>
    <w:rsid w:val="00EC24B7"/>
    <w:rsid w:val="00EE3AE3"/>
    <w:rsid w:val="00F04F58"/>
    <w:rsid w:val="00F058CD"/>
    <w:rsid w:val="00F22094"/>
    <w:rsid w:val="00F525E2"/>
    <w:rsid w:val="00F545D4"/>
    <w:rsid w:val="00F65697"/>
    <w:rsid w:val="00F72BC4"/>
    <w:rsid w:val="00F75F8E"/>
    <w:rsid w:val="00F85922"/>
    <w:rsid w:val="00F873F3"/>
    <w:rsid w:val="00FA02F3"/>
    <w:rsid w:val="00FA305F"/>
    <w:rsid w:val="00FA71E3"/>
    <w:rsid w:val="00FB4979"/>
    <w:rsid w:val="00FB4FBE"/>
    <w:rsid w:val="00FB7AD4"/>
    <w:rsid w:val="00FD62ED"/>
    <w:rsid w:val="00FE0B8A"/>
    <w:rsid w:val="00FF3694"/>
    <w:rsid w:val="00FF3DD7"/>
    <w:rsid w:val="033B4BAF"/>
    <w:rsid w:val="03B39422"/>
    <w:rsid w:val="057E5FB8"/>
    <w:rsid w:val="086AC932"/>
    <w:rsid w:val="09D71435"/>
    <w:rsid w:val="0CF795F7"/>
    <w:rsid w:val="0F8FA252"/>
    <w:rsid w:val="1901C773"/>
    <w:rsid w:val="1928D83E"/>
    <w:rsid w:val="19309EDC"/>
    <w:rsid w:val="19450267"/>
    <w:rsid w:val="1B7EA4B1"/>
    <w:rsid w:val="1C90C732"/>
    <w:rsid w:val="211EA2B2"/>
    <w:rsid w:val="25108FE8"/>
    <w:rsid w:val="2BE448A8"/>
    <w:rsid w:val="2DEA5297"/>
    <w:rsid w:val="2F69D3C1"/>
    <w:rsid w:val="3125D00F"/>
    <w:rsid w:val="32FD7997"/>
    <w:rsid w:val="363C0191"/>
    <w:rsid w:val="4022082C"/>
    <w:rsid w:val="40834AA2"/>
    <w:rsid w:val="426C6E13"/>
    <w:rsid w:val="42C9CE46"/>
    <w:rsid w:val="4C0976CD"/>
    <w:rsid w:val="4D2F88BF"/>
    <w:rsid w:val="4E54DC70"/>
    <w:rsid w:val="4F82BE93"/>
    <w:rsid w:val="4FE49015"/>
    <w:rsid w:val="50566C53"/>
    <w:rsid w:val="548D9074"/>
    <w:rsid w:val="54E12689"/>
    <w:rsid w:val="580838B9"/>
    <w:rsid w:val="6291BB28"/>
    <w:rsid w:val="687E713B"/>
    <w:rsid w:val="735DE429"/>
    <w:rsid w:val="7685AABC"/>
    <w:rsid w:val="7686E4D7"/>
    <w:rsid w:val="7EB04E7C"/>
    <w:rsid w:val="7EEAD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14852"/>
  <w15:chartTrackingRefBased/>
  <w15:docId w15:val="{610393A4-2349-4134-9B4E-1E85A4C00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A9B"/>
    <w:pPr>
      <w:spacing w:after="200" w:line="276" w:lineRule="auto"/>
    </w:pPr>
    <w:rPr>
      <w:rFonts w:ascii="Calibri" w:eastAsia="Times New Roman" w:hAnsi="Calibri" w:cs="Calibri"/>
    </w:rPr>
  </w:style>
  <w:style w:type="paragraph" w:styleId="Heading2">
    <w:name w:val="heading 2"/>
    <w:basedOn w:val="Normal"/>
    <w:next w:val="Normal"/>
    <w:link w:val="Heading2Char"/>
    <w:qFormat/>
    <w:rsid w:val="007E432F"/>
    <w:pPr>
      <w:keepNext/>
      <w:spacing w:after="0" w:line="240" w:lineRule="auto"/>
      <w:jc w:val="center"/>
      <w:outlineLvl w:val="1"/>
    </w:pPr>
    <w:rPr>
      <w:rFonts w:ascii="Comic Sans MS" w:hAnsi="Comic Sans MS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4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32F"/>
  </w:style>
  <w:style w:type="paragraph" w:styleId="Footer">
    <w:name w:val="footer"/>
    <w:basedOn w:val="Normal"/>
    <w:link w:val="FooterChar"/>
    <w:uiPriority w:val="99"/>
    <w:unhideWhenUsed/>
    <w:rsid w:val="007E4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32F"/>
  </w:style>
  <w:style w:type="character" w:customStyle="1" w:styleId="Heading2Char">
    <w:name w:val="Heading 2 Char"/>
    <w:basedOn w:val="DefaultParagraphFont"/>
    <w:link w:val="Heading2"/>
    <w:rsid w:val="007E432F"/>
    <w:rPr>
      <w:rFonts w:ascii="Comic Sans MS" w:eastAsia="Times New Roman" w:hAnsi="Comic Sans MS" w:cs="Times New Roman"/>
      <w:b/>
      <w:bCs/>
      <w:sz w:val="20"/>
      <w:szCs w:val="20"/>
    </w:rPr>
  </w:style>
  <w:style w:type="character" w:styleId="Hyperlink">
    <w:name w:val="Hyperlink"/>
    <w:rsid w:val="007E432F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D5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711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F37A7"/>
    <w:pPr>
      <w:spacing w:after="0" w:line="240" w:lineRule="auto"/>
      <w:ind w:left="720"/>
      <w:contextualSpacing/>
    </w:pPr>
    <w:rPr>
      <w:rFonts w:ascii="Comic Sans MS" w:hAnsi="Comic Sans MS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208D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E03B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BodyText">
    <w:name w:val="Body Text"/>
    <w:basedOn w:val="Normal"/>
    <w:link w:val="BodyTextChar"/>
    <w:unhideWhenUsed/>
    <w:rsid w:val="009556E4"/>
    <w:pPr>
      <w:spacing w:after="0" w:line="240" w:lineRule="auto"/>
      <w:jc w:val="center"/>
    </w:pPr>
    <w:rPr>
      <w:rFonts w:ascii="Comic Sans MS" w:hAnsi="Comic Sans MS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9556E4"/>
    <w:rPr>
      <w:rFonts w:ascii="Comic Sans MS" w:eastAsia="Times New Roman" w:hAnsi="Comic Sans MS" w:cs="Times New Roman"/>
      <w:sz w:val="24"/>
      <w:szCs w:val="20"/>
    </w:rPr>
  </w:style>
  <w:style w:type="table" w:styleId="TableGrid">
    <w:name w:val="Table Grid"/>
    <w:basedOn w:val="TableNormal"/>
    <w:uiPriority w:val="39"/>
    <w:rsid w:val="00020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9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37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4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6" Type="http://schemas.openxmlformats.org/officeDocument/2006/relationships/image" Target="media/image7.jpg"/><Relationship Id="rId11" Type="http://schemas.openxmlformats.org/officeDocument/2006/relationships/image" Target="media/image11.jpeg"/><Relationship Id="rId5" Type="http://schemas.openxmlformats.org/officeDocument/2006/relationships/image" Target="media/image6.jpg"/><Relationship Id="rId10" Type="http://schemas.openxmlformats.org/officeDocument/2006/relationships/image" Target="media/image10.jpeg"/><Relationship Id="rId4" Type="http://schemas.openxmlformats.org/officeDocument/2006/relationships/image" Target="media/image5.png"/><Relationship Id="rId9" Type="http://schemas.openxmlformats.org/officeDocument/2006/relationships/image" Target="http://www.archibaldfirstschool.org.uk/wp-content/uploads/2012/09/Accredited-logo-620x350.jp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.brooker\Downloads\Letterhead%202018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9907F9A532A342AB38A76EDDECAA96" ma:contentTypeVersion="7" ma:contentTypeDescription="Create a new document." ma:contentTypeScope="" ma:versionID="98e224c2367e2d5c3ccfc507dcbe03f7">
  <xsd:schema xmlns:xsd="http://www.w3.org/2001/XMLSchema" xmlns:xs="http://www.w3.org/2001/XMLSchema" xmlns:p="http://schemas.microsoft.com/office/2006/metadata/properties" xmlns:ns3="382ee92f-d4bb-4c81-8dca-24feb5b6520f" targetNamespace="http://schemas.microsoft.com/office/2006/metadata/properties" ma:root="true" ma:fieldsID="0bd21e2e501ef618b3ab2ce1af10ddd0" ns3:_="">
    <xsd:import namespace="382ee92f-d4bb-4c81-8dca-24feb5b652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2ee92f-d4bb-4c81-8dca-24feb5b65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D55D5B-13DD-403D-9B66-2F41647BD7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51BDDA-3172-41E1-B7FF-F6AEB050D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2ee92f-d4bb-4c81-8dca-24feb5b652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9EF95A-4315-4803-947D-6E964CED8D1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2018</Template>
  <TotalTime>0</TotalTime>
  <Pages>1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Rachel Chahal</cp:lastModifiedBy>
  <cp:revision>2</cp:revision>
  <cp:lastPrinted>2024-01-17T15:41:00Z</cp:lastPrinted>
  <dcterms:created xsi:type="dcterms:W3CDTF">2025-10-02T10:01:00Z</dcterms:created>
  <dcterms:modified xsi:type="dcterms:W3CDTF">2025-10-02T10:01:00Z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0x0101001D9907F9A532A342AB38A76EDDECAA96</vt:lpwstr>
  </property>
</Properties>
</file>